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43A18" w:rsidRDefault="00D43A18" w:rsidP="00D43A18">
      <w:pPr>
        <w:spacing w:after="160"/>
        <w:rPr>
          <w:rFonts w:ascii="Centaur MT Std" w:hAnsi="Centaur MT Std"/>
        </w:rPr>
      </w:pPr>
      <w:r>
        <w:rPr>
          <w:rFonts w:ascii="Centaur MT Std" w:hAnsi="Centaur MT Std"/>
        </w:rPr>
        <w:t>October 15, 2018</w:t>
      </w:r>
    </w:p>
    <w:p w:rsidR="00D43A18" w:rsidRDefault="00D43A18" w:rsidP="00D43A18">
      <w:pPr>
        <w:spacing w:after="120"/>
        <w:rPr>
          <w:rFonts w:ascii="Centaur MT Std" w:hAnsi="Centaur MT Std"/>
        </w:rPr>
      </w:pPr>
      <w:r>
        <w:rPr>
          <w:rFonts w:ascii="Centaur MT Std" w:hAnsi="Centaur MT Std"/>
        </w:rPr>
        <w:t>Mr Michael Dachs, Vice President</w:t>
      </w:r>
      <w:r>
        <w:rPr>
          <w:rFonts w:ascii="Centaur MT Std" w:hAnsi="Centaur MT Std"/>
        </w:rPr>
        <w:br/>
        <w:t>I Dachs &amp; Sons Inc.</w:t>
      </w:r>
      <w:r>
        <w:rPr>
          <w:rFonts w:ascii="Centaur MT Std" w:hAnsi="Centaur MT Std"/>
        </w:rPr>
        <w:br/>
        <w:t>1245 W Broadway</w:t>
      </w:r>
      <w:r>
        <w:rPr>
          <w:rFonts w:ascii="Centaur MT Std" w:hAnsi="Centaur MT Std"/>
        </w:rPr>
        <w:br/>
        <w:t>Hewlett, NY 11557</w:t>
      </w:r>
    </w:p>
    <w:p w:rsidR="00D43A18" w:rsidRDefault="00D43A18" w:rsidP="00D43A18">
      <w:pPr>
        <w:spacing w:after="120"/>
        <w:rPr>
          <w:rFonts w:ascii="Centaur MT Std" w:hAnsi="Centaur MT Std"/>
        </w:rPr>
      </w:pPr>
    </w:p>
    <w:p w:rsidR="00D43A18" w:rsidRDefault="00D43A18" w:rsidP="00D43A18">
      <w:pPr>
        <w:spacing w:after="120"/>
        <w:rPr>
          <w:rFonts w:ascii="Centaur MT Std" w:hAnsi="Centaur MT Std"/>
        </w:rPr>
      </w:pPr>
      <w:r>
        <w:rPr>
          <w:rFonts w:ascii="Centaur MT Std" w:hAnsi="Centaur MT Std"/>
        </w:rPr>
        <w:t>Dear Michael,</w:t>
      </w:r>
    </w:p>
    <w:p w:rsidR="00D43A18" w:rsidRPr="001559A5" w:rsidRDefault="00D4346E" w:rsidP="00D43A18">
      <w:pPr>
        <w:spacing w:after="120"/>
        <w:rPr>
          <w:rFonts w:ascii="Centaur MT Std" w:hAnsi="Centaur MT Std"/>
        </w:rPr>
      </w:pPr>
      <w:r>
        <w:rPr>
          <w:rFonts w:ascii="Centaur MT Std" w:hAnsi="Centaur MT Std"/>
        </w:rPr>
        <w:t>T</w:t>
      </w:r>
      <w:r w:rsidR="00D43A18">
        <w:rPr>
          <w:rFonts w:ascii="Centaur MT Std" w:hAnsi="Centaur MT Std"/>
        </w:rPr>
        <w:t>he text font is</w:t>
      </w:r>
      <w:r>
        <w:rPr>
          <w:rFonts w:ascii="Centaur MT Std" w:hAnsi="Centaur MT Std"/>
        </w:rPr>
        <w:t xml:space="preserve"> set to</w:t>
      </w:r>
      <w:r w:rsidR="00D43A18">
        <w:rPr>
          <w:rFonts w:ascii="Centaur MT Std" w:hAnsi="Centaur MT Std"/>
        </w:rPr>
        <w:t xml:space="preserve"> </w:t>
      </w:r>
      <w:r>
        <w:rPr>
          <w:rFonts w:ascii="Centaur MT Std" w:hAnsi="Centaur MT Std"/>
          <w:i/>
        </w:rPr>
        <w:t>12-point Centaur MT Std.</w:t>
      </w:r>
    </w:p>
    <w:p w:rsidR="00D43A18" w:rsidRDefault="00D4346E" w:rsidP="00D43A18">
      <w:pPr>
        <w:spacing w:after="120"/>
        <w:rPr>
          <w:rFonts w:ascii="Centaur MT Std" w:hAnsi="Centaur MT Std"/>
        </w:rPr>
      </w:pPr>
      <w:r>
        <w:rPr>
          <w:rFonts w:ascii="Centaur MT Std" w:hAnsi="Centaur MT Std"/>
        </w:rPr>
        <w:t>Please</w:t>
      </w:r>
      <w:r w:rsidR="00D43A18">
        <w:rPr>
          <w:rFonts w:ascii="Centaur MT Std" w:hAnsi="Centaur MT Std"/>
        </w:rPr>
        <w:t xml:space="preserve"> use just one “space” between sentences (after the period). The old manual typewriter convention of two spaces is not correct and it makes it appear like there are white “holes” throughout the text. </w:t>
      </w:r>
    </w:p>
    <w:p w:rsidR="00C77714" w:rsidRPr="00D43A18" w:rsidRDefault="00C77714" w:rsidP="00D43A18"/>
    <w:sectPr w:rsidR="00C77714" w:rsidRPr="00D43A18" w:rsidSect="00C15EF9">
      <w:headerReference w:type="default" r:id="rId7"/>
      <w:footerReference w:type="default" r:id="rId8"/>
      <w:pgSz w:w="12240" w:h="15840" w:code="1"/>
      <w:pgMar w:top="2160" w:right="1440" w:bottom="1440" w:left="1440" w:header="645" w:footer="2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86E59" w:rsidRDefault="00886E59" w:rsidP="008D28E6">
      <w:r>
        <w:separator/>
      </w:r>
    </w:p>
  </w:endnote>
  <w:endnote w:type="continuationSeparator" w:id="0">
    <w:p w:rsidR="00886E59" w:rsidRDefault="00886E59" w:rsidP="008D2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aur MT Std">
    <w:altName w:val="Constantia"/>
    <w:panose1 w:val="00000000000000000000"/>
    <w:charset w:val="4D"/>
    <w:family w:val="roman"/>
    <w:notTrueType/>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28E6" w:rsidRDefault="00FD3909" w:rsidP="00FD3909">
    <w:pPr>
      <w:pStyle w:val="Footer"/>
      <w:ind w:hanging="990"/>
    </w:pPr>
    <w:r>
      <w:rPr>
        <w:noProof/>
      </w:rPr>
      <w:drawing>
        <wp:inline distT="0" distB="0" distL="0" distR="0">
          <wp:extent cx="6883400" cy="50595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er-RGB2.pdf"/>
                  <pic:cNvPicPr/>
                </pic:nvPicPr>
                <pic:blipFill>
                  <a:blip r:embed="rId1">
                    <a:extLst>
                      <a:ext uri="{28A0092B-C50C-407E-A947-70E740481C1C}">
                        <a14:useLocalDpi xmlns:a14="http://schemas.microsoft.com/office/drawing/2010/main" val="0"/>
                      </a:ext>
                    </a:extLst>
                  </a:blip>
                  <a:stretch>
                    <a:fillRect/>
                  </a:stretch>
                </pic:blipFill>
                <pic:spPr>
                  <a:xfrm>
                    <a:off x="0" y="0"/>
                    <a:ext cx="7467425" cy="54888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86E59" w:rsidRDefault="00886E59" w:rsidP="008D28E6">
      <w:r>
        <w:separator/>
      </w:r>
    </w:p>
  </w:footnote>
  <w:footnote w:type="continuationSeparator" w:id="0">
    <w:p w:rsidR="00886E59" w:rsidRDefault="00886E59" w:rsidP="008D28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28E6" w:rsidRPr="00124871" w:rsidRDefault="00FD3909" w:rsidP="00C15EF9">
    <w:pPr>
      <w:pStyle w:val="Header"/>
      <w:ind w:hanging="900"/>
    </w:pPr>
    <w:r>
      <w:rPr>
        <w:noProof/>
      </w:rPr>
      <w:drawing>
        <wp:inline distT="0" distB="0" distL="0" distR="0">
          <wp:extent cx="2628900" cy="457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RGB2.pdf"/>
                  <pic:cNvPicPr/>
                </pic:nvPicPr>
                <pic:blipFill>
                  <a:blip r:embed="rId1">
                    <a:extLst>
                      <a:ext uri="{28A0092B-C50C-407E-A947-70E740481C1C}">
                        <a14:useLocalDpi xmlns:a14="http://schemas.microsoft.com/office/drawing/2010/main" val="0"/>
                      </a:ext>
                    </a:extLst>
                  </a:blip>
                  <a:stretch>
                    <a:fillRect/>
                  </a:stretch>
                </pic:blipFill>
                <pic:spPr>
                  <a:xfrm>
                    <a:off x="0" y="0"/>
                    <a:ext cx="2628900" cy="4572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US" w:vendorID="64" w:dllVersion="4096" w:nlCheck="1" w:checkStyle="0"/>
  <w:activeWritingStyle w:appName="MSWord" w:lang="en-US" w:vendorID="64" w:dllVersion="6" w:nlCheck="1" w:checkStyle="1"/>
  <w:attachedTemplate r:id="rId1"/>
  <w:defaultTabStop w:val="720"/>
  <w:consecutiveHyphenLimit w:val="2"/>
  <w:drawingGridHorizontalSpacing w:val="187"/>
  <w:drawingGridVerticalSpacing w:val="18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039"/>
    <w:rsid w:val="000074C9"/>
    <w:rsid w:val="0003024F"/>
    <w:rsid w:val="00120EA8"/>
    <w:rsid w:val="00124871"/>
    <w:rsid w:val="00132BB4"/>
    <w:rsid w:val="001534F8"/>
    <w:rsid w:val="001559A5"/>
    <w:rsid w:val="00172726"/>
    <w:rsid w:val="001A2304"/>
    <w:rsid w:val="001D0045"/>
    <w:rsid w:val="001E3B40"/>
    <w:rsid w:val="002103F8"/>
    <w:rsid w:val="00237096"/>
    <w:rsid w:val="00276546"/>
    <w:rsid w:val="002765DA"/>
    <w:rsid w:val="00310998"/>
    <w:rsid w:val="0032397C"/>
    <w:rsid w:val="00370B7A"/>
    <w:rsid w:val="00387984"/>
    <w:rsid w:val="003A33DA"/>
    <w:rsid w:val="003A6368"/>
    <w:rsid w:val="00442DD3"/>
    <w:rsid w:val="00496AF9"/>
    <w:rsid w:val="004E2764"/>
    <w:rsid w:val="004F58C3"/>
    <w:rsid w:val="005A2DF7"/>
    <w:rsid w:val="0061556F"/>
    <w:rsid w:val="0069417D"/>
    <w:rsid w:val="00694D72"/>
    <w:rsid w:val="00745039"/>
    <w:rsid w:val="007644DC"/>
    <w:rsid w:val="007A1B86"/>
    <w:rsid w:val="007D2E49"/>
    <w:rsid w:val="008145F7"/>
    <w:rsid w:val="0083164E"/>
    <w:rsid w:val="00837C60"/>
    <w:rsid w:val="00850A5E"/>
    <w:rsid w:val="008717F3"/>
    <w:rsid w:val="00886E59"/>
    <w:rsid w:val="008D28E6"/>
    <w:rsid w:val="009108E1"/>
    <w:rsid w:val="00952EF6"/>
    <w:rsid w:val="009B075A"/>
    <w:rsid w:val="009E5362"/>
    <w:rsid w:val="00A211C4"/>
    <w:rsid w:val="00A47B40"/>
    <w:rsid w:val="00AF5693"/>
    <w:rsid w:val="00B13A66"/>
    <w:rsid w:val="00BB3C6C"/>
    <w:rsid w:val="00C15EF9"/>
    <w:rsid w:val="00C167AB"/>
    <w:rsid w:val="00C77714"/>
    <w:rsid w:val="00C835A0"/>
    <w:rsid w:val="00CC1E9A"/>
    <w:rsid w:val="00D4346E"/>
    <w:rsid w:val="00D43A18"/>
    <w:rsid w:val="00D9703B"/>
    <w:rsid w:val="00DB3EB4"/>
    <w:rsid w:val="00DB63EA"/>
    <w:rsid w:val="00DB7BBB"/>
    <w:rsid w:val="00E63DD9"/>
    <w:rsid w:val="00EA3C8E"/>
    <w:rsid w:val="00F71094"/>
    <w:rsid w:val="00FA2EE6"/>
    <w:rsid w:val="00FC0EBE"/>
    <w:rsid w:val="00FD39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efaultImageDpi w14:val="32767"/>
  <w15:docId w15:val="{ED08BAB1-3FFA-40C9-9DAB-A440D3C89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A18"/>
    <w:rPr>
      <w:rFonts w:asciiTheme="minorHAnsi" w:eastAsiaTheme="minorHAnsi" w:hAnsiTheme="minorHAnsi" w:cstheme="min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28E6"/>
    <w:pPr>
      <w:tabs>
        <w:tab w:val="center" w:pos="4680"/>
        <w:tab w:val="right" w:pos="9360"/>
      </w:tabs>
    </w:pPr>
    <w:rPr>
      <w:rFonts w:ascii="Calibri" w:eastAsia="Calibri" w:hAnsi="Calibri" w:cs="Times New Roman"/>
    </w:rPr>
  </w:style>
  <w:style w:type="character" w:customStyle="1" w:styleId="HeaderChar">
    <w:name w:val="Header Char"/>
    <w:basedOn w:val="DefaultParagraphFont"/>
    <w:link w:val="Header"/>
    <w:uiPriority w:val="99"/>
    <w:rsid w:val="008D28E6"/>
  </w:style>
  <w:style w:type="paragraph" w:styleId="Footer">
    <w:name w:val="footer"/>
    <w:basedOn w:val="Normal"/>
    <w:link w:val="FooterChar"/>
    <w:uiPriority w:val="99"/>
    <w:unhideWhenUsed/>
    <w:rsid w:val="008D28E6"/>
    <w:pPr>
      <w:tabs>
        <w:tab w:val="center" w:pos="4680"/>
        <w:tab w:val="right" w:pos="9360"/>
      </w:tabs>
    </w:pPr>
    <w:rPr>
      <w:rFonts w:ascii="Calibri" w:eastAsia="Calibri" w:hAnsi="Calibri" w:cs="Times New Roman"/>
    </w:rPr>
  </w:style>
  <w:style w:type="character" w:customStyle="1" w:styleId="FooterChar">
    <w:name w:val="Footer Char"/>
    <w:basedOn w:val="DefaultParagraphFont"/>
    <w:link w:val="Footer"/>
    <w:uiPriority w:val="99"/>
    <w:rsid w:val="008D28E6"/>
  </w:style>
  <w:style w:type="paragraph" w:styleId="BalloonText">
    <w:name w:val="Balloon Text"/>
    <w:basedOn w:val="Normal"/>
    <w:link w:val="BalloonTextChar"/>
    <w:uiPriority w:val="99"/>
    <w:semiHidden/>
    <w:unhideWhenUsed/>
    <w:rsid w:val="00132BB4"/>
    <w:rPr>
      <w:rFonts w:ascii="Times New Roman" w:eastAsia="Calibri" w:hAnsi="Times New Roman" w:cs="Times New Roman"/>
      <w:sz w:val="18"/>
      <w:szCs w:val="18"/>
    </w:rPr>
  </w:style>
  <w:style w:type="character" w:customStyle="1" w:styleId="BalloonTextChar">
    <w:name w:val="Balloon Text Char"/>
    <w:link w:val="BalloonText"/>
    <w:uiPriority w:val="99"/>
    <w:semiHidden/>
    <w:rsid w:val="00132BB4"/>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0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ishe\Google%20Drive\I%20Dachs%20-%20Office\Logo%20&amp;%20Signage\Artwork%20Files\Letterhead%20-%20Mas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656CA-B3D8-47A2-853A-781649A8A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 Master Template.dotx</Template>
  <TotalTime>2</TotalTime>
  <Pages>1</Pages>
  <Words>55</Words>
  <Characters>320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I Dachs letterhead template-MASTER ART</vt:lpstr>
    </vt:vector>
  </TitlesOfParts>
  <Company>Microsoft</Company>
  <LinksUpToDate>false</LinksUpToDate>
  <CharactersWithSpaces>374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Dachs letterhead template-MASTER ART</dc:title>
  <dc:creator>Michael Dachs</dc:creator>
  <dc:description>Copy this MASTER document before using, then use only the COPY. Be sure that PREFERENCES—&gt; PRINT—&gt; BACKGROUND IMAGES is selected.</dc:description>
  <cp:lastModifiedBy>Nicholas Toscano</cp:lastModifiedBy>
  <cp:revision>2</cp:revision>
  <cp:lastPrinted>2018-10-15T18:01:00Z</cp:lastPrinted>
  <dcterms:created xsi:type="dcterms:W3CDTF">2024-02-20T18:57:00Z</dcterms:created>
  <dcterms:modified xsi:type="dcterms:W3CDTF">2024-02-20T18:57:00Z</dcterms:modified>
</cp:coreProperties>
</file>